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38128" w14:textId="3DF822B4" w:rsidR="004C379E" w:rsidRDefault="004C379E" w:rsidP="004C379E">
      <w:pPr>
        <w:pStyle w:val="Title"/>
      </w:pPr>
      <w:r>
        <w:t>Critical Skills Application</w:t>
      </w:r>
    </w:p>
    <w:p w14:paraId="159311A8" w14:textId="77777777" w:rsidR="00345EB3" w:rsidRDefault="00345EB3" w:rsidP="00345EB3">
      <w:pPr>
        <w:spacing w:after="240"/>
      </w:pPr>
    </w:p>
    <w:p w14:paraId="47ABFD76" w14:textId="1C10785E" w:rsidR="004C379E" w:rsidRDefault="004C379E" w:rsidP="00345EB3">
      <w:pPr>
        <w:pStyle w:val="ListParagraph"/>
        <w:numPr>
          <w:ilvl w:val="0"/>
          <w:numId w:val="37"/>
        </w:numPr>
        <w:spacing w:after="240"/>
      </w:pPr>
      <w:r>
        <w:t>Full Names</w:t>
      </w:r>
      <w:r w:rsidR="00345EB3">
        <w:t>:</w:t>
      </w:r>
      <w:r>
        <w:t xml:space="preserve"> ________________________________________________</w:t>
      </w:r>
    </w:p>
    <w:p w14:paraId="1091E9B2" w14:textId="3EE676C1" w:rsidR="004C379E" w:rsidRDefault="004C379E" w:rsidP="00345EB3">
      <w:pPr>
        <w:pStyle w:val="ListParagraph"/>
        <w:numPr>
          <w:ilvl w:val="0"/>
          <w:numId w:val="37"/>
        </w:numPr>
        <w:spacing w:after="240"/>
      </w:pPr>
      <w:r>
        <w:t>Date of birth</w:t>
      </w:r>
      <w:r w:rsidR="00345EB3">
        <w:t>:</w:t>
      </w:r>
      <w:r>
        <w:t xml:space="preserve"> ______________________________</w:t>
      </w:r>
    </w:p>
    <w:p w14:paraId="67141F8A" w14:textId="2F728378" w:rsidR="004C379E" w:rsidRDefault="004C379E" w:rsidP="00345EB3">
      <w:pPr>
        <w:pStyle w:val="ListParagraph"/>
        <w:numPr>
          <w:ilvl w:val="0"/>
          <w:numId w:val="37"/>
        </w:numPr>
        <w:spacing w:after="240"/>
      </w:pPr>
      <w:r>
        <w:t>E-Mail: _________________________________________________________</w:t>
      </w:r>
    </w:p>
    <w:p w14:paraId="11FBEB16" w14:textId="4AD4771C" w:rsidR="004C379E" w:rsidRDefault="004C379E" w:rsidP="00345EB3">
      <w:pPr>
        <w:pStyle w:val="ListParagraph"/>
        <w:numPr>
          <w:ilvl w:val="0"/>
          <w:numId w:val="37"/>
        </w:numPr>
        <w:spacing w:after="240"/>
      </w:pPr>
      <w:r>
        <w:t>ID / Passport Number: _____________________________________________</w:t>
      </w:r>
    </w:p>
    <w:p w14:paraId="3EBAF8AB" w14:textId="7D3B33C7" w:rsidR="00345EB3" w:rsidRDefault="00345EB3" w:rsidP="00345EB3">
      <w:pPr>
        <w:pStyle w:val="ListParagraph"/>
        <w:numPr>
          <w:ilvl w:val="0"/>
          <w:numId w:val="37"/>
        </w:numPr>
        <w:spacing w:after="240"/>
      </w:pPr>
      <w:r>
        <w:t>Qualification: ________________________________________________</w:t>
      </w:r>
    </w:p>
    <w:p w14:paraId="6A46EB85" w14:textId="7E0F4A2D" w:rsidR="00345EB3" w:rsidRDefault="00345EB3" w:rsidP="00345EB3">
      <w:pPr>
        <w:spacing w:after="240"/>
        <w:ind w:left="360" w:firstLine="360"/>
        <w:rPr>
          <w:b/>
          <w:bCs/>
          <w:sz w:val="20"/>
          <w:szCs w:val="20"/>
        </w:rPr>
      </w:pPr>
      <w:r w:rsidRPr="00345EB3">
        <w:rPr>
          <w:b/>
          <w:bCs/>
          <w:sz w:val="20"/>
          <w:szCs w:val="20"/>
        </w:rPr>
        <w:t>(Please include copies of your qualification)</w:t>
      </w:r>
    </w:p>
    <w:p w14:paraId="6E547DAC" w14:textId="77777777" w:rsidR="00345EB3" w:rsidRPr="00345EB3" w:rsidRDefault="00345EB3" w:rsidP="00345EB3">
      <w:pPr>
        <w:spacing w:after="240"/>
        <w:ind w:left="360"/>
        <w:rPr>
          <w:b/>
          <w:bCs/>
          <w:sz w:val="20"/>
          <w:szCs w:val="20"/>
        </w:rPr>
      </w:pPr>
    </w:p>
    <w:p w14:paraId="39AEA3D7" w14:textId="0C88D02E" w:rsidR="004C379E" w:rsidRDefault="00345EB3" w:rsidP="00345EB3">
      <w:pPr>
        <w:pStyle w:val="ListParagraph"/>
        <w:numPr>
          <w:ilvl w:val="0"/>
          <w:numId w:val="37"/>
        </w:numPr>
        <w:spacing w:after="240"/>
      </w:pPr>
      <w:r>
        <w:t>Employment (Company in South Africa): _______________________________________________________________</w:t>
      </w:r>
    </w:p>
    <w:p w14:paraId="431A2524" w14:textId="3183A880" w:rsidR="00345EB3" w:rsidRDefault="00345EB3" w:rsidP="00F14CF7">
      <w:pPr>
        <w:pStyle w:val="ListParagraph"/>
        <w:numPr>
          <w:ilvl w:val="0"/>
          <w:numId w:val="37"/>
        </w:numPr>
        <w:spacing w:after="240"/>
      </w:pPr>
      <w:r>
        <w:t>Employers telephone number _______________________________________</w:t>
      </w:r>
    </w:p>
    <w:p w14:paraId="1E3A7A7C" w14:textId="79BF23BA" w:rsidR="00345EB3" w:rsidRDefault="00345EB3" w:rsidP="00345EB3">
      <w:pPr>
        <w:pStyle w:val="ListParagraph"/>
        <w:numPr>
          <w:ilvl w:val="0"/>
          <w:numId w:val="37"/>
        </w:numPr>
        <w:spacing w:after="240"/>
      </w:pPr>
      <w:r>
        <w:t>Employer’s e-mail address: __________________________________________________</w:t>
      </w:r>
    </w:p>
    <w:p w14:paraId="28A0F6E1" w14:textId="57E60140" w:rsidR="00345EB3" w:rsidRPr="00345EB3" w:rsidRDefault="00345EB3" w:rsidP="00345EB3">
      <w:pPr>
        <w:spacing w:after="240"/>
        <w:ind w:left="360" w:firstLine="360"/>
        <w:rPr>
          <w:b/>
          <w:bCs/>
          <w:sz w:val="20"/>
          <w:szCs w:val="20"/>
        </w:rPr>
      </w:pPr>
      <w:r w:rsidRPr="00345EB3">
        <w:rPr>
          <w:b/>
          <w:bCs/>
          <w:sz w:val="20"/>
          <w:szCs w:val="20"/>
        </w:rPr>
        <w:t>(Please include a letter of confirmation on the company’s letterhead signed by the employer)</w:t>
      </w:r>
    </w:p>
    <w:p w14:paraId="2D14FC90" w14:textId="77777777" w:rsidR="00345EB3" w:rsidRDefault="00345EB3" w:rsidP="00345EB3">
      <w:pPr>
        <w:spacing w:after="240"/>
      </w:pPr>
    </w:p>
    <w:p w14:paraId="36231262" w14:textId="5F391CDC" w:rsidR="00345EB3" w:rsidRDefault="00345EB3" w:rsidP="00345EB3">
      <w:pPr>
        <w:pStyle w:val="ListParagraph"/>
        <w:numPr>
          <w:ilvl w:val="0"/>
          <w:numId w:val="37"/>
        </w:numPr>
        <w:spacing w:after="240"/>
      </w:pPr>
      <w:r>
        <w:t>Critical Skill applied for: ___________________________________________</w:t>
      </w:r>
    </w:p>
    <w:p w14:paraId="7A8519BB" w14:textId="77777777" w:rsidR="00345EB3" w:rsidRPr="00345EB3" w:rsidRDefault="00345EB3" w:rsidP="00345EB3">
      <w:pPr>
        <w:spacing w:after="240"/>
        <w:ind w:left="360" w:firstLine="360"/>
        <w:rPr>
          <w:b/>
          <w:bCs/>
          <w:sz w:val="20"/>
          <w:szCs w:val="20"/>
        </w:rPr>
      </w:pPr>
      <w:r w:rsidRPr="00345EB3">
        <w:rPr>
          <w:b/>
          <w:bCs/>
          <w:sz w:val="20"/>
          <w:szCs w:val="20"/>
        </w:rPr>
        <w:t xml:space="preserve">(See list here: </w:t>
      </w:r>
      <w:hyperlink r:id="rId8" w:history="1">
        <w:r w:rsidRPr="00F14CF7">
          <w:rPr>
            <w:b/>
            <w:bCs/>
            <w:color w:val="2F5496" w:themeColor="accent1" w:themeShade="BF"/>
            <w:sz w:val="20"/>
            <w:szCs w:val="20"/>
            <w:u w:val="single"/>
          </w:rPr>
          <w:t>https://www.dha.gov.za/index.php/notices/1512-critical-skills-list-checklist</w:t>
        </w:r>
      </w:hyperlink>
      <w:r w:rsidRPr="00345EB3">
        <w:rPr>
          <w:b/>
          <w:bCs/>
          <w:sz w:val="20"/>
          <w:szCs w:val="20"/>
        </w:rPr>
        <w:t>)</w:t>
      </w:r>
    </w:p>
    <w:p w14:paraId="78F45B06" w14:textId="77777777" w:rsidR="00345EB3" w:rsidRDefault="00345EB3" w:rsidP="004C379E"/>
    <w:p w14:paraId="1C5FB907" w14:textId="052EC97B" w:rsidR="004C379E" w:rsidRDefault="004C379E" w:rsidP="004C379E">
      <w:r>
        <w:rPr>
          <w:b/>
          <w:bCs/>
        </w:rPr>
        <w:lastRenderedPageBreak/>
        <w:t>Note:</w:t>
      </w:r>
    </w:p>
    <w:p w14:paraId="236A808C" w14:textId="77777777" w:rsidR="00345EB3" w:rsidRDefault="004C379E" w:rsidP="004C379E">
      <w:r w:rsidRPr="00345EB3">
        <w:rPr>
          <w:b/>
          <w:bCs/>
        </w:rPr>
        <w:t>A critical skills work visa is not a work – seekers visa.</w:t>
      </w:r>
      <w:r>
        <w:t xml:space="preserve"> </w:t>
      </w:r>
    </w:p>
    <w:p w14:paraId="2680EDBA" w14:textId="03C7CF5B" w:rsidR="004C379E" w:rsidRDefault="004C379E" w:rsidP="004C379E">
      <w:r>
        <w:t>All applicants must be accompanied by an offer of employment from employers who are verifiable and are in good standing with the Department of Employment and Labour.</w:t>
      </w:r>
    </w:p>
    <w:p w14:paraId="225D9296" w14:textId="50B676B1" w:rsidR="004C379E" w:rsidRDefault="004C379E" w:rsidP="004C379E">
      <w:r>
        <w:t>Engineering applicants with a SAQA Professional Body as “Candidate”</w:t>
      </w:r>
      <w:r w:rsidR="00345EB3">
        <w:t xml:space="preserve"> </w:t>
      </w:r>
      <w:r>
        <w:t>and others similarly graded in the Critical Skills list</w:t>
      </w:r>
      <w:r w:rsidR="00345EB3">
        <w:t xml:space="preserve"> will be considered for a critical skills work visa provided they will be working under the supervision of a qualified professional.</w:t>
      </w:r>
    </w:p>
    <w:p w14:paraId="6EA797CD" w14:textId="77777777" w:rsidR="00F14CF7" w:rsidRDefault="00F14CF7" w:rsidP="004C379E"/>
    <w:p w14:paraId="3CB9A1F9" w14:textId="77777777" w:rsidR="00F14CF7" w:rsidRDefault="00F14CF7" w:rsidP="004C379E"/>
    <w:p w14:paraId="4818758C" w14:textId="77777777" w:rsidR="00F14CF7" w:rsidRDefault="00F14CF7" w:rsidP="004C379E"/>
    <w:p w14:paraId="70E8E0E9" w14:textId="77777777" w:rsidR="00F14CF7" w:rsidRDefault="00F14CF7" w:rsidP="004C379E"/>
    <w:p w14:paraId="4C9CB8B6" w14:textId="0F87FC27" w:rsidR="00F14CF7" w:rsidRDefault="00F14CF7" w:rsidP="00F14CF7">
      <w:pPr>
        <w:tabs>
          <w:tab w:val="left" w:pos="4536"/>
        </w:tabs>
      </w:pPr>
      <w:r>
        <w:t>_________________________</w:t>
      </w:r>
      <w:r>
        <w:tab/>
        <w:t>__________________________</w:t>
      </w:r>
    </w:p>
    <w:p w14:paraId="4CA0378B" w14:textId="7CA7CE27" w:rsidR="00F14CF7" w:rsidRDefault="00F14CF7" w:rsidP="00F14CF7">
      <w:pPr>
        <w:tabs>
          <w:tab w:val="left" w:pos="4536"/>
        </w:tabs>
      </w:pPr>
      <w:r>
        <w:t>Signature</w:t>
      </w:r>
      <w:r>
        <w:tab/>
        <w:t>Date</w:t>
      </w:r>
    </w:p>
    <w:sectPr w:rsidR="00F14CF7" w:rsidSect="004C379E">
      <w:headerReference w:type="default" r:id="rId9"/>
      <w:foot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F4804" w14:textId="77777777" w:rsidR="004F56F2" w:rsidRDefault="004F56F2" w:rsidP="00684300">
      <w:pPr>
        <w:spacing w:after="0"/>
      </w:pPr>
      <w:r>
        <w:separator/>
      </w:r>
    </w:p>
  </w:endnote>
  <w:endnote w:type="continuationSeparator" w:id="0">
    <w:p w14:paraId="7B25D4F3" w14:textId="77777777" w:rsidR="004F56F2" w:rsidRDefault="004F56F2" w:rsidP="006843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BA0F0" w14:textId="77777777" w:rsidR="00684300" w:rsidRPr="00891B98" w:rsidRDefault="00684300" w:rsidP="00684300">
    <w:pPr>
      <w:pStyle w:val="Footer"/>
      <w:jc w:val="center"/>
      <w:rPr>
        <w:sz w:val="20"/>
        <w:szCs w:val="20"/>
      </w:rPr>
    </w:pPr>
    <w:r w:rsidRPr="00891B98">
      <w:rPr>
        <w:sz w:val="20"/>
        <w:szCs w:val="20"/>
      </w:rPr>
      <w:t xml:space="preserve">Directors: </w:t>
    </w:r>
    <w:r w:rsidR="005770EE">
      <w:rPr>
        <w:sz w:val="20"/>
        <w:szCs w:val="20"/>
      </w:rPr>
      <w:t>AR Barnes</w:t>
    </w:r>
    <w:r w:rsidRPr="00891B98">
      <w:rPr>
        <w:sz w:val="20"/>
        <w:szCs w:val="20"/>
      </w:rPr>
      <w:t>., J Maartens Pr. Eng.</w:t>
    </w:r>
    <w:r w:rsidR="00D128F2" w:rsidRPr="00891B98">
      <w:rPr>
        <w:sz w:val="20"/>
        <w:szCs w:val="20"/>
      </w:rPr>
      <w:t>, Ms A van Coller Pr. Eng.</w:t>
    </w:r>
  </w:p>
  <w:p w14:paraId="7D2A2014" w14:textId="77777777" w:rsidR="00684300" w:rsidRPr="00684300" w:rsidRDefault="00684300" w:rsidP="00684300">
    <w:pPr>
      <w:pStyle w:val="Footer"/>
      <w:jc w:val="center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8301E" w14:textId="77777777" w:rsidR="004F56F2" w:rsidRDefault="004F56F2" w:rsidP="00684300">
      <w:pPr>
        <w:spacing w:after="0"/>
      </w:pPr>
      <w:r>
        <w:separator/>
      </w:r>
    </w:p>
  </w:footnote>
  <w:footnote w:type="continuationSeparator" w:id="0">
    <w:p w14:paraId="5EFF66C5" w14:textId="77777777" w:rsidR="004F56F2" w:rsidRDefault="004F56F2" w:rsidP="006843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9" w:type="dxa"/>
      <w:tblInd w:w="-572" w:type="dxa"/>
      <w:tblLook w:val="04A0" w:firstRow="1" w:lastRow="0" w:firstColumn="1" w:lastColumn="0" w:noHBand="0" w:noVBand="1"/>
    </w:tblPr>
    <w:tblGrid>
      <w:gridCol w:w="3561"/>
      <w:gridCol w:w="3098"/>
      <w:gridCol w:w="3660"/>
    </w:tblGrid>
    <w:tr w:rsidR="00C2211F" w:rsidRPr="00D128F2" w14:paraId="776092DB" w14:textId="77777777" w:rsidTr="00C2211F">
      <w:tc>
        <w:tcPr>
          <w:tcW w:w="3515" w:type="dxa"/>
          <w:vAlign w:val="center"/>
        </w:tcPr>
        <w:p w14:paraId="09CD5D65" w14:textId="77777777" w:rsidR="00C2211F" w:rsidRDefault="006666C0" w:rsidP="00C2211F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1FF296FE" wp14:editId="3897595A">
                <wp:extent cx="2124075" cy="52387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2407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vAlign w:val="center"/>
        </w:tcPr>
        <w:p w14:paraId="268491AF" w14:textId="77777777" w:rsidR="00C2211F" w:rsidRPr="00C62EA5" w:rsidRDefault="00C2211F" w:rsidP="00C2211F">
          <w:pPr>
            <w:spacing w:after="0"/>
            <w:jc w:val="center"/>
            <w:rPr>
              <w:b/>
              <w:sz w:val="40"/>
              <w:szCs w:val="40"/>
            </w:rPr>
          </w:pPr>
          <w:r w:rsidRPr="00C62EA5">
            <w:rPr>
              <w:b/>
              <w:sz w:val="40"/>
              <w:szCs w:val="40"/>
            </w:rPr>
            <w:t>SAIMC NPC</w:t>
          </w:r>
        </w:p>
        <w:p w14:paraId="46D59D92" w14:textId="77777777" w:rsidR="00C2211F" w:rsidRDefault="00C2211F" w:rsidP="00C2211F">
          <w:pPr>
            <w:spacing w:after="0"/>
            <w:jc w:val="center"/>
            <w:rPr>
              <w:b/>
              <w:sz w:val="18"/>
              <w:szCs w:val="18"/>
            </w:rPr>
          </w:pPr>
        </w:p>
        <w:p w14:paraId="0C0AD052" w14:textId="77777777" w:rsidR="00C2211F" w:rsidRPr="00D128F2" w:rsidRDefault="00C2211F" w:rsidP="00C2211F">
          <w:pPr>
            <w:pStyle w:val="Header"/>
            <w:ind w:left="69" w:hanging="69"/>
            <w:jc w:val="center"/>
          </w:pPr>
          <w:r>
            <w:rPr>
              <w:b/>
              <w:sz w:val="18"/>
              <w:szCs w:val="18"/>
            </w:rPr>
            <w:t>2010 / 014 751 / 08</w:t>
          </w:r>
        </w:p>
      </w:tc>
      <w:tc>
        <w:tcPr>
          <w:tcW w:w="3685" w:type="dxa"/>
        </w:tcPr>
        <w:p w14:paraId="15E68AF2" w14:textId="77777777" w:rsidR="00C2211F" w:rsidRPr="00631C79" w:rsidRDefault="00C2211F" w:rsidP="00631C79">
          <w:pPr>
            <w:pStyle w:val="NoSpacing"/>
            <w:rPr>
              <w:lang w:val="pt-PT"/>
            </w:rPr>
          </w:pPr>
          <w:r w:rsidRPr="00631C79">
            <w:rPr>
              <w:b/>
              <w:lang w:val="pt-PT"/>
            </w:rPr>
            <w:t>Tel</w:t>
          </w:r>
          <w:r w:rsidRPr="00631C79">
            <w:rPr>
              <w:lang w:val="pt-PT"/>
            </w:rPr>
            <w:t xml:space="preserve">: </w:t>
          </w:r>
          <w:r w:rsidR="005770EE" w:rsidRPr="00631C79">
            <w:rPr>
              <w:lang w:val="pt-PT"/>
            </w:rPr>
            <w:t>+27 (0) 11 312 2445</w:t>
          </w:r>
        </w:p>
        <w:p w14:paraId="486D1F62" w14:textId="77777777" w:rsidR="00C2211F" w:rsidRPr="00631C79" w:rsidRDefault="00C2211F" w:rsidP="00631C79">
          <w:pPr>
            <w:pStyle w:val="NoSpacing"/>
            <w:rPr>
              <w:lang w:val="pt-PT"/>
            </w:rPr>
          </w:pPr>
          <w:r w:rsidRPr="00631C79">
            <w:rPr>
              <w:b/>
              <w:lang w:val="pt-PT"/>
            </w:rPr>
            <w:t>e-mail</w:t>
          </w:r>
          <w:r w:rsidRPr="00631C79">
            <w:rPr>
              <w:lang w:val="pt-PT"/>
            </w:rPr>
            <w:t xml:space="preserve">: </w:t>
          </w:r>
          <w:hyperlink r:id="rId2" w:history="1">
            <w:r w:rsidR="00631C79" w:rsidRPr="00FE420D">
              <w:rPr>
                <w:rStyle w:val="Hyperlink"/>
                <w:szCs w:val="20"/>
                <w:lang w:val="pt-PT"/>
              </w:rPr>
              <w:t>ina@saimc.co.za</w:t>
            </w:r>
          </w:hyperlink>
          <w:r w:rsidRPr="00631C79">
            <w:rPr>
              <w:lang w:val="pt-PT"/>
            </w:rPr>
            <w:t xml:space="preserve"> </w:t>
          </w:r>
        </w:p>
        <w:p w14:paraId="1D59D8A8" w14:textId="77777777" w:rsidR="00C2211F" w:rsidRPr="00C2211F" w:rsidRDefault="00C2211F" w:rsidP="00631C79">
          <w:pPr>
            <w:pStyle w:val="NoSpacing"/>
            <w:rPr>
              <w:bCs/>
            </w:rPr>
          </w:pPr>
          <w:r w:rsidRPr="00C2211F">
            <w:rPr>
              <w:b/>
            </w:rPr>
            <w:t>Address:</w:t>
          </w:r>
          <w:r w:rsidRPr="00C2211F">
            <w:rPr>
              <w:bCs/>
            </w:rPr>
            <w:t xml:space="preserve"> Postnet Suite # 002</w:t>
          </w:r>
        </w:p>
        <w:p w14:paraId="1AD967A5" w14:textId="77777777" w:rsidR="00C2211F" w:rsidRPr="00C2211F" w:rsidRDefault="00C2211F" w:rsidP="00631C79">
          <w:pPr>
            <w:pStyle w:val="NoSpacing"/>
            <w:rPr>
              <w:b/>
            </w:rPr>
          </w:pPr>
          <w:r w:rsidRPr="00C2211F">
            <w:rPr>
              <w:bCs/>
            </w:rPr>
            <w:t>Private Bag X59, Halfway House, 1685</w:t>
          </w:r>
        </w:p>
        <w:p w14:paraId="2169EAC7" w14:textId="77777777" w:rsidR="00C2211F" w:rsidRPr="00D128F2" w:rsidRDefault="00C2211F" w:rsidP="00631C79">
          <w:pPr>
            <w:pStyle w:val="NoSpacing"/>
          </w:pPr>
          <w:r w:rsidRPr="00C2211F">
            <w:rPr>
              <w:b/>
              <w:bCs/>
            </w:rPr>
            <w:t>Website:</w:t>
          </w:r>
          <w:r w:rsidRPr="00C2211F">
            <w:t xml:space="preserve"> www.saimc.co.za</w:t>
          </w:r>
        </w:p>
      </w:tc>
    </w:tr>
  </w:tbl>
  <w:p w14:paraId="4EEECF19" w14:textId="77777777" w:rsidR="00684300" w:rsidRDefault="006843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14A9A"/>
    <w:multiLevelType w:val="hybridMultilevel"/>
    <w:tmpl w:val="9724BB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776BA6"/>
    <w:multiLevelType w:val="hybridMultilevel"/>
    <w:tmpl w:val="23B065C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4579D5"/>
    <w:multiLevelType w:val="hybridMultilevel"/>
    <w:tmpl w:val="93489DA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34639F"/>
    <w:multiLevelType w:val="hybridMultilevel"/>
    <w:tmpl w:val="19D42E1E"/>
    <w:lvl w:ilvl="0" w:tplc="08C61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4A7763"/>
    <w:multiLevelType w:val="multilevel"/>
    <w:tmpl w:val="25F6B93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67CC484A"/>
    <w:multiLevelType w:val="hybridMultilevel"/>
    <w:tmpl w:val="1B3669F8"/>
    <w:lvl w:ilvl="0" w:tplc="9E14CCE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ABAD86E"/>
    <w:multiLevelType w:val="multilevel"/>
    <w:tmpl w:val="3940960E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  <w:color w:val="000000"/>
        <w:sz w:val="20"/>
      </w:rPr>
    </w:lvl>
    <w:lvl w:ilvl="1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2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3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4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5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6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 w15:restartNumberingAfterBreak="0">
    <w:nsid w:val="73501494"/>
    <w:multiLevelType w:val="hybridMultilevel"/>
    <w:tmpl w:val="71F2B5C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0206450">
    <w:abstractNumId w:val="4"/>
  </w:num>
  <w:num w:numId="2" w16cid:durableId="419260434">
    <w:abstractNumId w:val="4"/>
  </w:num>
  <w:num w:numId="3" w16cid:durableId="367219971">
    <w:abstractNumId w:val="4"/>
  </w:num>
  <w:num w:numId="4" w16cid:durableId="859320626">
    <w:abstractNumId w:val="3"/>
  </w:num>
  <w:num w:numId="5" w16cid:durableId="1678583147">
    <w:abstractNumId w:val="5"/>
  </w:num>
  <w:num w:numId="6" w16cid:durableId="415977753">
    <w:abstractNumId w:val="4"/>
  </w:num>
  <w:num w:numId="7" w16cid:durableId="1626228444">
    <w:abstractNumId w:val="5"/>
  </w:num>
  <w:num w:numId="8" w16cid:durableId="1815177083">
    <w:abstractNumId w:val="5"/>
  </w:num>
  <w:num w:numId="9" w16cid:durableId="1614097780">
    <w:abstractNumId w:val="4"/>
  </w:num>
  <w:num w:numId="10" w16cid:durableId="67965106">
    <w:abstractNumId w:val="4"/>
  </w:num>
  <w:num w:numId="11" w16cid:durableId="1134447195">
    <w:abstractNumId w:val="4"/>
  </w:num>
  <w:num w:numId="12" w16cid:durableId="1857424299">
    <w:abstractNumId w:val="4"/>
  </w:num>
  <w:num w:numId="13" w16cid:durableId="947468043">
    <w:abstractNumId w:val="4"/>
  </w:num>
  <w:num w:numId="14" w16cid:durableId="724374272">
    <w:abstractNumId w:val="4"/>
  </w:num>
  <w:num w:numId="15" w16cid:durableId="487281847">
    <w:abstractNumId w:val="4"/>
  </w:num>
  <w:num w:numId="16" w16cid:durableId="863860124">
    <w:abstractNumId w:val="5"/>
  </w:num>
  <w:num w:numId="17" w16cid:durableId="1931305950">
    <w:abstractNumId w:val="5"/>
  </w:num>
  <w:num w:numId="18" w16cid:durableId="1687168275">
    <w:abstractNumId w:val="4"/>
  </w:num>
  <w:num w:numId="19" w16cid:durableId="443504658">
    <w:abstractNumId w:val="5"/>
  </w:num>
  <w:num w:numId="20" w16cid:durableId="63964433">
    <w:abstractNumId w:val="5"/>
  </w:num>
  <w:num w:numId="21" w16cid:durableId="2109613136">
    <w:abstractNumId w:val="5"/>
  </w:num>
  <w:num w:numId="22" w16cid:durableId="188226801">
    <w:abstractNumId w:val="5"/>
  </w:num>
  <w:num w:numId="23" w16cid:durableId="833180974">
    <w:abstractNumId w:val="5"/>
  </w:num>
  <w:num w:numId="24" w16cid:durableId="340670815">
    <w:abstractNumId w:val="5"/>
  </w:num>
  <w:num w:numId="25" w16cid:durableId="1876430814">
    <w:abstractNumId w:val="5"/>
  </w:num>
  <w:num w:numId="26" w16cid:durableId="1516504125">
    <w:abstractNumId w:val="5"/>
  </w:num>
  <w:num w:numId="27" w16cid:durableId="98573752">
    <w:abstractNumId w:val="5"/>
  </w:num>
  <w:num w:numId="28" w16cid:durableId="855967730">
    <w:abstractNumId w:val="5"/>
  </w:num>
  <w:num w:numId="29" w16cid:durableId="45105990">
    <w:abstractNumId w:val="6"/>
  </w:num>
  <w:num w:numId="30" w16cid:durableId="1081021835">
    <w:abstractNumId w:val="6"/>
  </w:num>
  <w:num w:numId="31" w16cid:durableId="1702316695">
    <w:abstractNumId w:val="4"/>
  </w:num>
  <w:num w:numId="32" w16cid:durableId="2060086395">
    <w:abstractNumId w:val="4"/>
  </w:num>
  <w:num w:numId="33" w16cid:durableId="2038772636">
    <w:abstractNumId w:val="6"/>
  </w:num>
  <w:num w:numId="34" w16cid:durableId="1422796695">
    <w:abstractNumId w:val="0"/>
  </w:num>
  <w:num w:numId="35" w16cid:durableId="1249116252">
    <w:abstractNumId w:val="7"/>
  </w:num>
  <w:num w:numId="36" w16cid:durableId="1174026351">
    <w:abstractNumId w:val="1"/>
  </w:num>
  <w:num w:numId="37" w16cid:durableId="12469629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Y1MDWyNDA1Mba0NDdR0lEKTi0uzszPAykwqQUAzMr3lywAAAA="/>
  </w:docVars>
  <w:rsids>
    <w:rsidRoot w:val="004C379E"/>
    <w:rsid w:val="00001F50"/>
    <w:rsid w:val="000A4C09"/>
    <w:rsid w:val="000F75F5"/>
    <w:rsid w:val="00110496"/>
    <w:rsid w:val="001236B8"/>
    <w:rsid w:val="00124BD5"/>
    <w:rsid w:val="00154066"/>
    <w:rsid w:val="001953FC"/>
    <w:rsid w:val="001A0E3A"/>
    <w:rsid w:val="00211DCF"/>
    <w:rsid w:val="002827A7"/>
    <w:rsid w:val="002D16F8"/>
    <w:rsid w:val="00301368"/>
    <w:rsid w:val="00345EB3"/>
    <w:rsid w:val="00370BF6"/>
    <w:rsid w:val="003725AB"/>
    <w:rsid w:val="0038046F"/>
    <w:rsid w:val="003921E1"/>
    <w:rsid w:val="003E4A02"/>
    <w:rsid w:val="003E7A5D"/>
    <w:rsid w:val="0042184D"/>
    <w:rsid w:val="0046057C"/>
    <w:rsid w:val="00466629"/>
    <w:rsid w:val="00480DD2"/>
    <w:rsid w:val="004922E4"/>
    <w:rsid w:val="004C379E"/>
    <w:rsid w:val="004F56F2"/>
    <w:rsid w:val="005206E5"/>
    <w:rsid w:val="005770EE"/>
    <w:rsid w:val="00615DD9"/>
    <w:rsid w:val="00631C79"/>
    <w:rsid w:val="00664D98"/>
    <w:rsid w:val="006666C0"/>
    <w:rsid w:val="00684300"/>
    <w:rsid w:val="006B3D72"/>
    <w:rsid w:val="006B4424"/>
    <w:rsid w:val="006C4D96"/>
    <w:rsid w:val="006E303C"/>
    <w:rsid w:val="006E317F"/>
    <w:rsid w:val="006E7E6C"/>
    <w:rsid w:val="007466BB"/>
    <w:rsid w:val="00781432"/>
    <w:rsid w:val="00786628"/>
    <w:rsid w:val="00791CAE"/>
    <w:rsid w:val="007A1993"/>
    <w:rsid w:val="007A1AB3"/>
    <w:rsid w:val="00843BDA"/>
    <w:rsid w:val="00844EED"/>
    <w:rsid w:val="008744F0"/>
    <w:rsid w:val="00887C7F"/>
    <w:rsid w:val="00891B98"/>
    <w:rsid w:val="008F0312"/>
    <w:rsid w:val="009447B9"/>
    <w:rsid w:val="0095112A"/>
    <w:rsid w:val="009C13CF"/>
    <w:rsid w:val="009F6029"/>
    <w:rsid w:val="00A449A9"/>
    <w:rsid w:val="00A60C95"/>
    <w:rsid w:val="00A65BAA"/>
    <w:rsid w:val="00A9456E"/>
    <w:rsid w:val="00AC34DF"/>
    <w:rsid w:val="00B1661E"/>
    <w:rsid w:val="00B21605"/>
    <w:rsid w:val="00B27458"/>
    <w:rsid w:val="00B62152"/>
    <w:rsid w:val="00BA302C"/>
    <w:rsid w:val="00BE307A"/>
    <w:rsid w:val="00C113E1"/>
    <w:rsid w:val="00C2211F"/>
    <w:rsid w:val="00C35323"/>
    <w:rsid w:val="00C66BDC"/>
    <w:rsid w:val="00CC3BA9"/>
    <w:rsid w:val="00CE399B"/>
    <w:rsid w:val="00D128F2"/>
    <w:rsid w:val="00D12F4B"/>
    <w:rsid w:val="00D84D02"/>
    <w:rsid w:val="00DA65AE"/>
    <w:rsid w:val="00DD67F7"/>
    <w:rsid w:val="00E12D7B"/>
    <w:rsid w:val="00E449F1"/>
    <w:rsid w:val="00E44CE8"/>
    <w:rsid w:val="00E90224"/>
    <w:rsid w:val="00EC54CC"/>
    <w:rsid w:val="00EF3DC6"/>
    <w:rsid w:val="00F14CF7"/>
    <w:rsid w:val="00F323F7"/>
    <w:rsid w:val="00F40DF0"/>
    <w:rsid w:val="00F87311"/>
    <w:rsid w:val="00FA1EE3"/>
    <w:rsid w:val="00FA4992"/>
    <w:rsid w:val="00FA71A2"/>
    <w:rsid w:val="00FB4A8D"/>
    <w:rsid w:val="00FE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96A4E23"/>
  <w15:chartTrackingRefBased/>
  <w15:docId w15:val="{E5AB1602-D9F2-4DFD-B485-0104B3C04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ZA" w:eastAsia="en-ZA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57C"/>
    <w:pPr>
      <w:spacing w:line="360" w:lineRule="auto"/>
    </w:pPr>
    <w:rPr>
      <w:rFonts w:ascii="Arial" w:eastAsia="Times New Roman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24BD5"/>
    <w:pPr>
      <w:keepNext/>
      <w:numPr>
        <w:numId w:val="32"/>
      </w:numPr>
      <w:spacing w:before="480" w:after="360"/>
      <w:outlineLvl w:val="0"/>
    </w:pPr>
    <w:rPr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B4424"/>
    <w:pPr>
      <w:keepNext/>
      <w:numPr>
        <w:ilvl w:val="1"/>
        <w:numId w:val="32"/>
      </w:numPr>
      <w:spacing w:before="480" w:after="240" w:line="259" w:lineRule="auto"/>
      <w:outlineLvl w:val="1"/>
    </w:pPr>
    <w:rPr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124BD5"/>
    <w:pPr>
      <w:keepNext/>
      <w:numPr>
        <w:ilvl w:val="2"/>
        <w:numId w:val="18"/>
      </w:numPr>
      <w:spacing w:before="360" w:after="240" w:line="300" w:lineRule="atLeast"/>
      <w:outlineLvl w:val="2"/>
    </w:pPr>
    <w:rPr>
      <w:rFonts w:ascii="Segoe UI" w:hAnsi="Segoe UI" w:cs="Segoe UI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BD5"/>
    <w:pPr>
      <w:keepNext/>
      <w:numPr>
        <w:ilvl w:val="3"/>
        <w:numId w:val="32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BD5"/>
    <w:pPr>
      <w:numPr>
        <w:ilvl w:val="4"/>
        <w:numId w:val="3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BD5"/>
    <w:pPr>
      <w:numPr>
        <w:ilvl w:val="5"/>
        <w:numId w:val="32"/>
      </w:numPr>
      <w:spacing w:before="240" w:after="60"/>
      <w:outlineLvl w:val="5"/>
    </w:pPr>
    <w:rPr>
      <w:rFonts w:ascii="Calibri" w:hAnsi="Calibri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BD5"/>
    <w:pPr>
      <w:numPr>
        <w:ilvl w:val="6"/>
        <w:numId w:val="32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BD5"/>
    <w:pPr>
      <w:numPr>
        <w:ilvl w:val="7"/>
        <w:numId w:val="32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BD5"/>
    <w:pPr>
      <w:numPr>
        <w:ilvl w:val="8"/>
        <w:numId w:val="32"/>
      </w:numPr>
      <w:spacing w:before="240" w:after="60"/>
      <w:outlineLvl w:val="8"/>
    </w:pPr>
    <w:rPr>
      <w:rFonts w:ascii="Calibri Light" w:hAnsi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4300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84300"/>
  </w:style>
  <w:style w:type="paragraph" w:styleId="Footer">
    <w:name w:val="footer"/>
    <w:basedOn w:val="Normal"/>
    <w:link w:val="FooterChar"/>
    <w:uiPriority w:val="99"/>
    <w:unhideWhenUsed/>
    <w:rsid w:val="00684300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84300"/>
  </w:style>
  <w:style w:type="table" w:styleId="TableGrid">
    <w:name w:val="Table Grid"/>
    <w:basedOn w:val="TableNormal"/>
    <w:uiPriority w:val="39"/>
    <w:rsid w:val="00684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84300"/>
    <w:rPr>
      <w:color w:val="0563C1"/>
      <w:u w:val="single"/>
    </w:rPr>
  </w:style>
  <w:style w:type="paragraph" w:styleId="ListParagraph">
    <w:name w:val="List Paragraph"/>
    <w:basedOn w:val="Normal"/>
    <w:uiPriority w:val="34"/>
    <w:rsid w:val="00E449F1"/>
    <w:pPr>
      <w:numPr>
        <w:numId w:val="33"/>
      </w:numPr>
    </w:pPr>
    <w:rPr>
      <w:rFonts w:eastAsia="Calibri" w:cs="Calibri"/>
      <w:bCs/>
      <w:color w:val="000000"/>
      <w:kern w:val="2"/>
      <w:lang w:val="en-US" w:eastAsia="en-US"/>
      <w14:ligatures w14:val="standardContextual"/>
    </w:rPr>
  </w:style>
  <w:style w:type="character" w:customStyle="1" w:styleId="Heading1Char">
    <w:name w:val="Heading 1 Char"/>
    <w:link w:val="Heading1"/>
    <w:uiPriority w:val="9"/>
    <w:rsid w:val="00F40DF0"/>
    <w:rPr>
      <w:rFonts w:ascii="Arial" w:eastAsia="Times New Roman" w:hAnsi="Arial"/>
      <w:b/>
      <w:bCs/>
      <w:kern w:val="32"/>
      <w:sz w:val="28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B4424"/>
    <w:rPr>
      <w:rFonts w:ascii="Arial" w:eastAsia="Times New Roman" w:hAnsi="Arial"/>
      <w:b/>
      <w:bCs/>
      <w:iCs/>
      <w:sz w:val="24"/>
      <w:szCs w:val="2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86628"/>
    <w:pPr>
      <w:spacing w:after="600" w:line="259" w:lineRule="auto"/>
      <w:jc w:val="center"/>
      <w:outlineLvl w:val="0"/>
    </w:pPr>
    <w:rPr>
      <w:b/>
      <w:bCs/>
      <w:kern w:val="28"/>
      <w:sz w:val="44"/>
      <w:szCs w:val="32"/>
    </w:rPr>
  </w:style>
  <w:style w:type="character" w:customStyle="1" w:styleId="TitleChar">
    <w:name w:val="Title Char"/>
    <w:link w:val="Title"/>
    <w:uiPriority w:val="10"/>
    <w:rsid w:val="00786628"/>
    <w:rPr>
      <w:rFonts w:ascii="Arial" w:eastAsia="Times New Roman" w:hAnsi="Arial"/>
      <w:b/>
      <w:bCs/>
      <w:kern w:val="28"/>
      <w:sz w:val="44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7A5D"/>
    <w:pPr>
      <w:spacing w:after="60"/>
      <w:jc w:val="center"/>
      <w:outlineLvl w:val="1"/>
    </w:pPr>
    <w:rPr>
      <w:b/>
      <w:sz w:val="32"/>
    </w:rPr>
  </w:style>
  <w:style w:type="character" w:customStyle="1" w:styleId="SubtitleChar">
    <w:name w:val="Subtitle Char"/>
    <w:link w:val="Subtitle"/>
    <w:uiPriority w:val="11"/>
    <w:rsid w:val="003E7A5D"/>
    <w:rPr>
      <w:rFonts w:ascii="Arial" w:eastAsia="Times New Roman" w:hAnsi="Arial"/>
      <w:b/>
      <w:sz w:val="32"/>
      <w:szCs w:val="24"/>
    </w:rPr>
  </w:style>
  <w:style w:type="character" w:customStyle="1" w:styleId="Heading3Char">
    <w:name w:val="Heading 3 Char"/>
    <w:link w:val="Heading3"/>
    <w:uiPriority w:val="9"/>
    <w:rsid w:val="00124BD5"/>
    <w:rPr>
      <w:rFonts w:ascii="Segoe UI" w:eastAsia="Times New Roman" w:hAnsi="Segoe UI" w:cs="Segoe UI"/>
      <w:b/>
      <w:bCs/>
      <w:sz w:val="24"/>
      <w:szCs w:val="26"/>
    </w:rPr>
  </w:style>
  <w:style w:type="character" w:customStyle="1" w:styleId="Heading4Char">
    <w:name w:val="Heading 4 Char"/>
    <w:link w:val="Heading4"/>
    <w:uiPriority w:val="9"/>
    <w:semiHidden/>
    <w:rsid w:val="00A9456E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"/>
    <w:semiHidden/>
    <w:rsid w:val="00A9456E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link w:val="Heading6"/>
    <w:uiPriority w:val="9"/>
    <w:semiHidden/>
    <w:rsid w:val="00A9456E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uiPriority w:val="9"/>
    <w:semiHidden/>
    <w:rsid w:val="00A9456E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Heading8Char">
    <w:name w:val="Heading 8 Char"/>
    <w:link w:val="Heading8"/>
    <w:uiPriority w:val="9"/>
    <w:semiHidden/>
    <w:rsid w:val="00A9456E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link w:val="Heading9"/>
    <w:uiPriority w:val="9"/>
    <w:semiHidden/>
    <w:rsid w:val="00A9456E"/>
    <w:rPr>
      <w:rFonts w:ascii="Calibri Light" w:eastAsia="Times New Roman" w:hAnsi="Calibri Light" w:cs="Times New Roman"/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C2211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31C79"/>
    <w:rPr>
      <w:rFonts w:ascii="Arial" w:hAnsi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ha.gov.za/index.php/notices/1512-critical-skills-list-checklis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a@saimc.co.za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an\Documents\Custom%20Office%20Templates\SAIMC%20202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FC6A8-E87D-4FBF-B3E8-E74F8AB71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SAIMC 2025.dotx</Template>
  <TotalTime>33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Maartens</dc:creator>
  <cp:keywords/>
  <dc:description/>
  <cp:lastModifiedBy>Johan Maartens</cp:lastModifiedBy>
  <cp:revision>1</cp:revision>
  <dcterms:created xsi:type="dcterms:W3CDTF">2026-10-29T12:47:00Z</dcterms:created>
  <dcterms:modified xsi:type="dcterms:W3CDTF">2026-10-29T13:21:00Z</dcterms:modified>
</cp:coreProperties>
</file>